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E50FF">
        <w:rPr>
          <w:b/>
          <w:sz w:val="28"/>
          <w:szCs w:val="28"/>
        </w:rPr>
        <w:t>7780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8E50FF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E50FF" w:rsidRPr="008E50FF">
        <w:rPr>
          <w:b/>
          <w:sz w:val="28"/>
          <w:szCs w:val="28"/>
        </w:rPr>
        <w:t xml:space="preserve">О </w:t>
      </w:r>
      <w:proofErr w:type="gramStart"/>
      <w:r w:rsidR="008E50FF" w:rsidRPr="008E50FF">
        <w:rPr>
          <w:b/>
          <w:sz w:val="28"/>
          <w:szCs w:val="28"/>
        </w:rPr>
        <w:t>бюджете</w:t>
      </w:r>
      <w:proofErr w:type="gramEnd"/>
      <w:r w:rsidR="008E50FF" w:rsidRPr="008E50FF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2020 год и на плановый период 2021 и 2022 годов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8E50F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8E50FF" w:rsidRPr="008E50FF">
        <w:rPr>
          <w:sz w:val="28"/>
          <w:szCs w:val="28"/>
        </w:rPr>
        <w:t>7780-6зп «О бюджете Территориального фонда обязательного медицинского страхования Удмуртской Республики на 2020 год и на плановый период 2021 и 2022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8E50FF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858" w:rsidRDefault="002F6858" w:rsidP="002C49BF">
      <w:r>
        <w:separator/>
      </w:r>
    </w:p>
  </w:endnote>
  <w:endnote w:type="continuationSeparator" w:id="0">
    <w:p w:rsidR="002F6858" w:rsidRDefault="002F685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858" w:rsidRDefault="002F6858" w:rsidP="002C49BF">
      <w:r>
        <w:separator/>
      </w:r>
    </w:p>
  </w:footnote>
  <w:footnote w:type="continuationSeparator" w:id="0">
    <w:p w:rsidR="002F6858" w:rsidRDefault="002F685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0FF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2F6858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E50FF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2019-11-11T08:52:00Z</dcterms:created>
  <dcterms:modified xsi:type="dcterms:W3CDTF">2019-11-11T08:53:00Z</dcterms:modified>
</cp:coreProperties>
</file>